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680" w:rsidRPr="00F173DD" w:rsidRDefault="00296680" w:rsidP="004C71AB">
      <w:pPr>
        <w:rPr>
          <w:rFonts w:ascii="TH Sarabun New" w:hAnsi="TH Sarabun New" w:cs="TH Sarabun New"/>
          <w:sz w:val="30"/>
          <w:szCs w:val="30"/>
        </w:rPr>
      </w:pPr>
      <w:r w:rsidRPr="00F173DD">
        <w:rPr>
          <w:rFonts w:ascii="TH Sarabun New" w:hAnsi="TH Sarabun New" w:cs="TH Sarabun New"/>
          <w:b/>
          <w:bCs/>
          <w:sz w:val="30"/>
          <w:szCs w:val="30"/>
          <w:cs/>
        </w:rPr>
        <w:t xml:space="preserve">เรียน  </w:t>
      </w:r>
      <w:r w:rsidR="0052505A">
        <w:rPr>
          <w:rFonts w:ascii="TH Sarabun New" w:hAnsi="TH Sarabun New" w:cs="TH Sarabun New" w:hint="cs"/>
          <w:sz w:val="30"/>
          <w:szCs w:val="30"/>
          <w:cs/>
        </w:rPr>
        <w:t>คณบดี/ผู้อำนวยการสำนักวิชา</w:t>
      </w:r>
      <w:r w:rsidR="009E26D5">
        <w:rPr>
          <w:rFonts w:ascii="TH Sarabun New" w:hAnsi="TH Sarabun New" w:cs="TH Sarabun New" w:hint="cs"/>
          <w:sz w:val="30"/>
          <w:szCs w:val="30"/>
          <w:cs/>
        </w:rPr>
        <w:t>ฯ</w:t>
      </w:r>
      <w:r w:rsidR="004C71AB"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 w:rsidR="004C71AB"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 w:rsidR="004C71AB"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 w:rsidR="004C71AB"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 w:rsidR="004C71AB"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 w:rsidRPr="00F173DD">
        <w:rPr>
          <w:rFonts w:ascii="TH Sarabun New" w:hAnsi="TH Sarabun New" w:cs="TH Sarabun New"/>
          <w:b/>
          <w:bCs/>
          <w:sz w:val="30"/>
          <w:szCs w:val="30"/>
          <w:cs/>
        </w:rPr>
        <w:t>ที่</w:t>
      </w:r>
      <w:r w:rsidR="00234FA2" w:rsidRPr="00F173DD">
        <w:rPr>
          <w:rFonts w:ascii="TH Sarabun New" w:hAnsi="TH Sarabun New" w:cs="TH Sarabun New"/>
          <w:sz w:val="30"/>
          <w:szCs w:val="30"/>
        </w:rPr>
        <w:t xml:space="preserve">  </w:t>
      </w:r>
    </w:p>
    <w:p w:rsidR="00296680" w:rsidRPr="00F173DD" w:rsidRDefault="00296680" w:rsidP="000C0B44">
      <w:pPr>
        <w:pBdr>
          <w:bottom w:val="single" w:sz="4" w:space="1" w:color="auto"/>
        </w:pBdr>
        <w:spacing w:before="120"/>
        <w:rPr>
          <w:rFonts w:ascii="TH Sarabun New" w:hAnsi="TH Sarabun New" w:cs="TH Sarabun New"/>
          <w:sz w:val="30"/>
          <w:szCs w:val="30"/>
          <w:cs/>
        </w:rPr>
      </w:pPr>
      <w:r w:rsidRPr="00F173DD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จาก  </w:t>
      </w:r>
      <w:r w:rsidR="0052505A">
        <w:rPr>
          <w:rFonts w:ascii="TH Sarabun New" w:hAnsi="TH Sarabun New" w:cs="TH Sarabun New" w:hint="cs"/>
          <w:sz w:val="30"/>
          <w:szCs w:val="30"/>
          <w:cs/>
        </w:rPr>
        <w:tab/>
      </w:r>
      <w:r w:rsidR="0052505A">
        <w:rPr>
          <w:rFonts w:ascii="TH Sarabun New" w:hAnsi="TH Sarabun New" w:cs="TH Sarabun New"/>
          <w:sz w:val="30"/>
          <w:szCs w:val="30"/>
          <w:cs/>
        </w:rPr>
        <w:tab/>
      </w:r>
      <w:r w:rsidR="0052505A">
        <w:rPr>
          <w:rFonts w:ascii="TH Sarabun New" w:hAnsi="TH Sarabun New" w:cs="TH Sarabun New"/>
          <w:sz w:val="30"/>
          <w:szCs w:val="30"/>
          <w:cs/>
        </w:rPr>
        <w:tab/>
      </w:r>
      <w:r w:rsidR="000C0B44" w:rsidRPr="00F173DD">
        <w:rPr>
          <w:rFonts w:ascii="TH Sarabun New" w:hAnsi="TH Sarabun New" w:cs="TH Sarabun New" w:hint="cs"/>
          <w:sz w:val="30"/>
          <w:szCs w:val="30"/>
          <w:cs/>
        </w:rPr>
        <w:tab/>
      </w:r>
      <w:r w:rsidRPr="00F173DD">
        <w:rPr>
          <w:rFonts w:ascii="TH Sarabun New" w:hAnsi="TH Sarabun New" w:cs="TH Sarabun New"/>
          <w:sz w:val="30"/>
          <w:szCs w:val="30"/>
          <w:cs/>
        </w:rPr>
        <w:tab/>
      </w:r>
      <w:r w:rsidRPr="00F173DD">
        <w:rPr>
          <w:rFonts w:ascii="TH Sarabun New" w:hAnsi="TH Sarabun New" w:cs="TH Sarabun New"/>
          <w:sz w:val="30"/>
          <w:szCs w:val="30"/>
          <w:cs/>
        </w:rPr>
        <w:tab/>
      </w:r>
      <w:r w:rsidRPr="00F173DD">
        <w:rPr>
          <w:rFonts w:ascii="TH Sarabun New" w:hAnsi="TH Sarabun New" w:cs="TH Sarabun New"/>
          <w:sz w:val="30"/>
          <w:szCs w:val="30"/>
          <w:cs/>
        </w:rPr>
        <w:tab/>
      </w:r>
      <w:r w:rsidR="000C0B44" w:rsidRPr="00F173DD">
        <w:rPr>
          <w:rFonts w:ascii="TH Sarabun New" w:hAnsi="TH Sarabun New" w:cs="TH Sarabun New"/>
          <w:sz w:val="30"/>
          <w:szCs w:val="30"/>
          <w:cs/>
        </w:rPr>
        <w:tab/>
      </w:r>
      <w:r w:rsidR="00F173DD">
        <w:rPr>
          <w:rFonts w:ascii="TH Sarabun New" w:hAnsi="TH Sarabun New" w:cs="TH Sarabun New"/>
          <w:sz w:val="30"/>
          <w:szCs w:val="30"/>
          <w:cs/>
        </w:rPr>
        <w:tab/>
      </w:r>
      <w:r w:rsidRPr="00F173DD">
        <w:rPr>
          <w:rFonts w:ascii="TH Sarabun New" w:hAnsi="TH Sarabun New" w:cs="TH Sarabun New"/>
          <w:b/>
          <w:bCs/>
          <w:sz w:val="30"/>
          <w:szCs w:val="30"/>
          <w:cs/>
        </w:rPr>
        <w:t>วันที่</w:t>
      </w:r>
      <w:r w:rsidR="00234FA2" w:rsidRPr="00F173DD">
        <w:rPr>
          <w:rFonts w:ascii="TH Sarabun New" w:hAnsi="TH Sarabun New" w:cs="TH Sarabun New"/>
          <w:sz w:val="30"/>
          <w:szCs w:val="30"/>
          <w:cs/>
        </w:rPr>
        <w:t xml:space="preserve">  </w:t>
      </w:r>
    </w:p>
    <w:p w:rsidR="00296680" w:rsidRPr="00F173DD" w:rsidRDefault="00296680" w:rsidP="00A015CE">
      <w:pPr>
        <w:pStyle w:val="a9"/>
        <w:spacing w:before="240" w:after="240"/>
        <w:rPr>
          <w:rFonts w:ascii="TH Sarabun New" w:hAnsi="TH Sarabun New" w:cs="TH Sarabun New"/>
          <w:b/>
          <w:bCs/>
          <w:sz w:val="30"/>
          <w:szCs w:val="30"/>
          <w:cs/>
        </w:rPr>
      </w:pPr>
      <w:r w:rsidRPr="00F173DD">
        <w:rPr>
          <w:rFonts w:ascii="TH Sarabun New" w:hAnsi="TH Sarabun New" w:cs="TH Sarabun New"/>
          <w:b/>
          <w:bCs/>
          <w:sz w:val="30"/>
          <w:szCs w:val="30"/>
          <w:cs/>
          <w:lang w:val="th-TH"/>
        </w:rPr>
        <w:t xml:space="preserve">เรื่อง  </w:t>
      </w:r>
      <w:r w:rsidR="000C0B44" w:rsidRPr="00F173DD">
        <w:rPr>
          <w:rFonts w:ascii="TH Sarabun New" w:hAnsi="TH Sarabun New" w:cs="TH Sarabun New"/>
          <w:b/>
          <w:bCs/>
          <w:sz w:val="30"/>
          <w:szCs w:val="30"/>
          <w:cs/>
        </w:rPr>
        <w:t>ขอ</w:t>
      </w:r>
      <w:r w:rsidR="009860BE">
        <w:rPr>
          <w:rFonts w:ascii="TH Sarabun New" w:hAnsi="TH Sarabun New" w:cs="TH Sarabun New" w:hint="cs"/>
          <w:b/>
          <w:bCs/>
          <w:sz w:val="30"/>
          <w:szCs w:val="30"/>
          <w:cs/>
        </w:rPr>
        <w:t>เสนอพิจารณาโครงร่างวิจัยโดยเป็นหัวหน้าโครงการเรื่องที่ 3 เป็นกรณีพิเศษ</w:t>
      </w:r>
      <w:r w:rsidR="00172940" w:rsidRPr="00F173DD">
        <w:rPr>
          <w:rFonts w:ascii="TH Sarabun New" w:hAnsi="TH Sarabun New" w:cs="TH Sarabun New"/>
          <w:b/>
          <w:bCs/>
          <w:sz w:val="30"/>
          <w:szCs w:val="30"/>
        </w:rPr>
        <w:t xml:space="preserve"> </w:t>
      </w:r>
    </w:p>
    <w:p w:rsidR="00332240" w:rsidRDefault="000C0B44" w:rsidP="00A015CE">
      <w:pPr>
        <w:pStyle w:val="a9"/>
        <w:ind w:firstLine="720"/>
        <w:rPr>
          <w:rFonts w:ascii="TH Sarabun New" w:hAnsi="TH Sarabun New" w:cs="TH Sarabun New"/>
          <w:sz w:val="30"/>
          <w:szCs w:val="30"/>
        </w:rPr>
      </w:pPr>
      <w:r w:rsidRPr="000F5D24">
        <w:rPr>
          <w:rFonts w:ascii="TH Sarabun New" w:hAnsi="TH Sarabun New" w:cs="TH Sarabun New" w:hint="cs"/>
          <w:sz w:val="30"/>
          <w:szCs w:val="30"/>
          <w:cs/>
        </w:rPr>
        <w:t>ตาม</w:t>
      </w:r>
      <w:r w:rsidR="00332240">
        <w:rPr>
          <w:rFonts w:ascii="TH Sarabun New" w:hAnsi="TH Sarabun New" w:cs="TH Sarabun New" w:hint="cs"/>
          <w:sz w:val="30"/>
          <w:szCs w:val="30"/>
          <w:cs/>
        </w:rPr>
        <w:t xml:space="preserve">ประกาศวิทยาลัยเซนต์หลุยส์ที่ 09/004/2561 ลงวันที่ 27 กุมภาพันธ์ 2561 เรื่อง การสนับสนุนการทำวิจัยแก่บุคลากรของวิทยาลัยเซนต์หลุยส์ หัวข้อ ทุนสนับสนุนการวิจัย ข้อ 2.6 ระบุว่า </w:t>
      </w:r>
      <w:r w:rsidR="00332240" w:rsidRPr="00146085">
        <w:rPr>
          <w:rFonts w:ascii="TH Sarabun New" w:hAnsi="TH Sarabun New" w:cs="TH Sarabun New" w:hint="cs"/>
          <w:b/>
          <w:bCs/>
          <w:sz w:val="30"/>
          <w:szCs w:val="30"/>
          <w:cs/>
        </w:rPr>
        <w:t>“หัวหน้าโครงการวิจัยจะได้รับทุนสนับสนุนการวิจัยจากวิทยาลัยเซนต์หลุยส์ ได้ไม่เกิน 2 โครงการ ในคราวเดียวกัน”</w:t>
      </w:r>
      <w:r w:rsidR="00332240">
        <w:rPr>
          <w:rFonts w:ascii="TH Sarabun New" w:hAnsi="TH Sarabun New" w:cs="TH Sarabun New" w:hint="cs"/>
          <w:sz w:val="30"/>
          <w:szCs w:val="30"/>
          <w:cs/>
        </w:rPr>
        <w:t xml:space="preserve">   </w:t>
      </w:r>
    </w:p>
    <w:p w:rsidR="00A015CE" w:rsidRDefault="00332240" w:rsidP="00993674">
      <w:pPr>
        <w:pStyle w:val="a9"/>
        <w:ind w:firstLine="720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 xml:space="preserve">ขณะนี้ </w:t>
      </w:r>
      <w:r w:rsidR="0052505A">
        <w:rPr>
          <w:rFonts w:ascii="TH Sarabun New" w:hAnsi="TH Sarabun New" w:cs="TH Sarabun New" w:hint="cs"/>
          <w:sz w:val="30"/>
          <w:szCs w:val="30"/>
          <w:cs/>
        </w:rPr>
        <w:t>ข้าพเจ้าได้รับทุนสนับสนุนการวิจัยจากวิทยาลัยเซนต์หลุยส์ให้ดำเนินการวิจัย</w:t>
      </w:r>
      <w:r w:rsidR="00146085">
        <w:rPr>
          <w:rFonts w:ascii="TH Sarabun New" w:hAnsi="TH Sarabun New" w:cs="TH Sarabun New" w:hint="cs"/>
          <w:sz w:val="30"/>
          <w:szCs w:val="30"/>
          <w:cs/>
        </w:rPr>
        <w:t>โดย</w:t>
      </w:r>
      <w:r w:rsidR="0052505A">
        <w:rPr>
          <w:rFonts w:ascii="TH Sarabun New" w:hAnsi="TH Sarabun New" w:cs="TH Sarabun New" w:hint="cs"/>
          <w:sz w:val="30"/>
          <w:szCs w:val="30"/>
          <w:cs/>
        </w:rPr>
        <w:t>เป็นหัวหน้าโครงการวิจัย</w:t>
      </w:r>
      <w:r w:rsidR="00146085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ประเภท </w:t>
      </w:r>
      <w:r w:rsidR="00A015CE">
        <w:rPr>
          <w:rFonts w:ascii="TH Sarabun New" w:hAnsi="TH Sarabun New" w:cs="TH Sarabun New" w:hint="cs"/>
          <w:sz w:val="30"/>
          <w:szCs w:val="30"/>
        </w:rPr>
        <w:sym w:font="Wingdings" w:char="F06F"/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="00A015CE" w:rsidRPr="00A015CE">
        <w:rPr>
          <w:rFonts w:ascii="TH Sarabun New" w:hAnsi="TH Sarabun New" w:cs="TH Sarabun New"/>
          <w:sz w:val="30"/>
          <w:szCs w:val="30"/>
          <w:cs/>
        </w:rPr>
        <w:t>ทุนภายใน</w:t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="00A015CE">
        <w:rPr>
          <w:rFonts w:ascii="TH Sarabun New" w:hAnsi="TH Sarabun New" w:cs="TH Sarabun New" w:hint="cs"/>
          <w:sz w:val="30"/>
          <w:szCs w:val="30"/>
        </w:rPr>
        <w:sym w:font="Wingdings" w:char="F06F"/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 ทุนร่วมใน-นอก </w:t>
      </w:r>
      <w:r w:rsidR="00A015CE">
        <w:rPr>
          <w:rFonts w:ascii="TH Sarabun New" w:hAnsi="TH Sarabun New" w:cs="TH Sarabun New" w:hint="cs"/>
          <w:sz w:val="30"/>
          <w:szCs w:val="30"/>
        </w:rPr>
        <w:sym w:font="Wingdings" w:char="F06F"/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 ทุนส่วนตัว (รับเฉพาะ </w:t>
      </w:r>
      <w:r w:rsidR="00A015CE">
        <w:rPr>
          <w:rFonts w:ascii="TH Sarabun New" w:hAnsi="TH Sarabun New" w:cs="TH Sarabun New"/>
          <w:sz w:val="30"/>
          <w:szCs w:val="30"/>
        </w:rPr>
        <w:t>man hour</w:t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) </w:t>
      </w:r>
      <w:r w:rsidR="0052505A">
        <w:rPr>
          <w:rFonts w:ascii="TH Sarabun New" w:hAnsi="TH Sarabun New" w:cs="TH Sarabun New" w:hint="cs"/>
          <w:sz w:val="30"/>
          <w:szCs w:val="30"/>
          <w:cs/>
        </w:rPr>
        <w:t>จำนวน 2 เรื่อง ได้แก่ 1) ...........................................................................................................</w:t>
      </w:r>
      <w:r w:rsidR="00A015CE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</w:t>
      </w:r>
      <w:r w:rsidR="0052505A">
        <w:rPr>
          <w:rFonts w:ascii="TH Sarabun New" w:hAnsi="TH Sarabun New" w:cs="TH Sarabun New" w:hint="cs"/>
          <w:sz w:val="30"/>
          <w:szCs w:val="30"/>
          <w:cs/>
        </w:rPr>
        <w:t>....</w:t>
      </w:r>
    </w:p>
    <w:p w:rsidR="00A015CE" w:rsidRDefault="0052505A" w:rsidP="00A015CE">
      <w:pPr>
        <w:pStyle w:val="a9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ซึ่งอยู่ในขั้นตอน ...............................................</w:t>
      </w:r>
      <w:r w:rsidR="00A015CE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0"/>
          <w:szCs w:val="30"/>
          <w:cs/>
        </w:rPr>
        <w:t>......</w:t>
      </w:r>
    </w:p>
    <w:p w:rsidR="00A015CE" w:rsidRDefault="0052505A" w:rsidP="00A015CE">
      <w:pPr>
        <w:pStyle w:val="a9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และ 2) .....</w:t>
      </w:r>
      <w:r w:rsidR="00A015CE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.................................................................................</w:t>
      </w:r>
      <w:r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......................................................................................</w:t>
      </w:r>
    </w:p>
    <w:p w:rsidR="00A015CE" w:rsidRDefault="00A015CE" w:rsidP="001A5907">
      <w:pPr>
        <w:pStyle w:val="a9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ซึ่งอยู่ในขั้นตอน ...............................................................................................................................................................</w:t>
      </w:r>
    </w:p>
    <w:p w:rsidR="0052505A" w:rsidRDefault="00332240" w:rsidP="004C71AB">
      <w:pPr>
        <w:pStyle w:val="a9"/>
        <w:ind w:firstLine="720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อย่างไรก็ตาม</w:t>
      </w:r>
      <w:r w:rsidR="0040303F" w:rsidRPr="000F5D24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="0052505A">
        <w:rPr>
          <w:rFonts w:ascii="TH Sarabun New" w:hAnsi="TH Sarabun New" w:cs="TH Sarabun New" w:hint="cs"/>
          <w:sz w:val="30"/>
          <w:szCs w:val="30"/>
          <w:cs/>
        </w:rPr>
        <w:t>ข้าพเจ้ามีความจำเป็นเร่งด่วน...................................................................................</w:t>
      </w:r>
      <w:r>
        <w:rPr>
          <w:rFonts w:ascii="TH Sarabun New" w:hAnsi="TH Sarabun New" w:cs="TH Sarabun New" w:hint="cs"/>
          <w:sz w:val="30"/>
          <w:szCs w:val="30"/>
          <w:cs/>
        </w:rPr>
        <w:t>................</w:t>
      </w:r>
    </w:p>
    <w:p w:rsidR="0052505A" w:rsidRDefault="0052505A" w:rsidP="0052505A">
      <w:pPr>
        <w:pStyle w:val="a9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F84AD1" w:rsidRDefault="00760CEF" w:rsidP="00F84AD1">
      <w:pPr>
        <w:pStyle w:val="a9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จึงขอเสนอโครงร่างวิ</w:t>
      </w:r>
      <w:r w:rsidR="0052505A">
        <w:rPr>
          <w:rFonts w:ascii="TH Sarabun New" w:hAnsi="TH Sarabun New" w:cs="TH Sarabun New" w:hint="cs"/>
          <w:sz w:val="30"/>
          <w:szCs w:val="30"/>
          <w:cs/>
        </w:rPr>
        <w:t>จัย</w:t>
      </w:r>
      <w:r w:rsidR="009E26D5">
        <w:rPr>
          <w:rFonts w:ascii="TH Sarabun New" w:hAnsi="TH Sarabun New" w:cs="TH Sarabun New" w:hint="cs"/>
          <w:sz w:val="30"/>
          <w:szCs w:val="30"/>
          <w:cs/>
        </w:rPr>
        <w:t xml:space="preserve">โดยเป็นหัวหน้าโครงการวิจัยเรื่องที่ 3 </w:t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ประเภท </w:t>
      </w:r>
      <w:r w:rsidR="00A015CE">
        <w:rPr>
          <w:rFonts w:ascii="TH Sarabun New" w:hAnsi="TH Sarabun New" w:cs="TH Sarabun New" w:hint="cs"/>
          <w:sz w:val="30"/>
          <w:szCs w:val="30"/>
        </w:rPr>
        <w:sym w:font="Wingdings" w:char="F06F"/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="00A015CE" w:rsidRPr="00A015CE">
        <w:rPr>
          <w:rFonts w:ascii="TH Sarabun New" w:hAnsi="TH Sarabun New" w:cs="TH Sarabun New"/>
          <w:sz w:val="30"/>
          <w:szCs w:val="30"/>
          <w:cs/>
        </w:rPr>
        <w:t>ทุนภายใน</w:t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="00A015CE">
        <w:rPr>
          <w:rFonts w:ascii="TH Sarabun New" w:hAnsi="TH Sarabun New" w:cs="TH Sarabun New" w:hint="cs"/>
          <w:sz w:val="30"/>
          <w:szCs w:val="30"/>
        </w:rPr>
        <w:sym w:font="Wingdings" w:char="F06F"/>
      </w:r>
      <w:r w:rsidR="00A015CE">
        <w:rPr>
          <w:rFonts w:ascii="TH Sarabun New" w:hAnsi="TH Sarabun New" w:cs="TH Sarabun New" w:hint="cs"/>
          <w:sz w:val="30"/>
          <w:szCs w:val="30"/>
          <w:cs/>
        </w:rPr>
        <w:t xml:space="preserve"> ทุนร่วมใน-นอก </w:t>
      </w:r>
      <w:bookmarkStart w:id="0" w:name="_GoBack"/>
      <w:bookmarkEnd w:id="0"/>
    </w:p>
    <w:p w:rsidR="0040303F" w:rsidRPr="000F5D24" w:rsidRDefault="00A015CE" w:rsidP="00A015CE">
      <w:pPr>
        <w:pStyle w:val="a9"/>
        <w:spacing w:after="240"/>
        <w:rPr>
          <w:rFonts w:ascii="TH Sarabun New" w:hAnsi="TH Sarabun New" w:cs="TH Sarabun New"/>
          <w:sz w:val="30"/>
          <w:szCs w:val="30"/>
          <w:cs/>
        </w:rPr>
      </w:pPr>
      <w:r>
        <w:rPr>
          <w:rFonts w:ascii="TH Sarabun New" w:hAnsi="TH Sarabun New" w:cs="TH Sarabun New" w:hint="cs"/>
          <w:sz w:val="30"/>
          <w:szCs w:val="30"/>
        </w:rPr>
        <w:sym w:font="Wingdings" w:char="F06F"/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ทุนส่วนตัว (รับเฉพาะ </w:t>
      </w:r>
      <w:r>
        <w:rPr>
          <w:rFonts w:ascii="TH Sarabun New" w:hAnsi="TH Sarabun New" w:cs="TH Sarabun New"/>
          <w:sz w:val="30"/>
          <w:szCs w:val="30"/>
        </w:rPr>
        <w:t>man hour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) </w:t>
      </w:r>
      <w:r w:rsidR="009E26D5">
        <w:rPr>
          <w:rFonts w:ascii="TH Sarabun New" w:hAnsi="TH Sarabun New" w:cs="TH Sarabun New" w:hint="cs"/>
          <w:sz w:val="30"/>
          <w:szCs w:val="30"/>
          <w:cs/>
        </w:rPr>
        <w:t xml:space="preserve">เป็นกรณีพิเศษ </w:t>
      </w:r>
      <w:r w:rsidR="0040303F" w:rsidRPr="000F5D24">
        <w:rPr>
          <w:rFonts w:ascii="TH Sarabun New" w:hAnsi="TH Sarabun New" w:cs="TH Sarabun New" w:hint="cs"/>
          <w:sz w:val="30"/>
          <w:szCs w:val="30"/>
          <w:cs/>
        </w:rPr>
        <w:t xml:space="preserve"> </w:t>
      </w:r>
    </w:p>
    <w:p w:rsidR="0012463F" w:rsidRDefault="00296680" w:rsidP="001B7A60">
      <w:pPr>
        <w:pStyle w:val="a9"/>
        <w:ind w:firstLine="720"/>
        <w:rPr>
          <w:rFonts w:ascii="TH Sarabun New" w:hAnsi="TH Sarabun New" w:cs="TH Sarabun New"/>
          <w:sz w:val="30"/>
          <w:szCs w:val="30"/>
        </w:rPr>
      </w:pPr>
      <w:r w:rsidRPr="000F5D24">
        <w:rPr>
          <w:rFonts w:ascii="TH Sarabun New" w:hAnsi="TH Sarabun New" w:cs="TH Sarabun New"/>
          <w:sz w:val="30"/>
          <w:szCs w:val="30"/>
          <w:cs/>
        </w:rPr>
        <w:t>จึงเรียนมาเพื่อ</w:t>
      </w:r>
      <w:r w:rsidR="009E26D5">
        <w:rPr>
          <w:rFonts w:ascii="TH Sarabun New" w:hAnsi="TH Sarabun New" w:cs="TH Sarabun New" w:hint="cs"/>
          <w:sz w:val="30"/>
          <w:szCs w:val="30"/>
          <w:cs/>
        </w:rPr>
        <w:t>โปรด</w:t>
      </w:r>
      <w:r w:rsidRPr="000F5D24">
        <w:rPr>
          <w:rFonts w:ascii="TH Sarabun New" w:hAnsi="TH Sarabun New" w:cs="TH Sarabun New"/>
          <w:sz w:val="30"/>
          <w:szCs w:val="30"/>
          <w:cs/>
        </w:rPr>
        <w:t>พิจารณา</w:t>
      </w:r>
      <w:r w:rsidR="00336E01" w:rsidRPr="000F5D24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="00332240">
        <w:rPr>
          <w:rFonts w:ascii="TH Sarabun New" w:hAnsi="TH Sarabun New" w:cs="TH Sarabun New"/>
          <w:sz w:val="30"/>
          <w:szCs w:val="30"/>
        </w:rPr>
        <w:t xml:space="preserve"> </w:t>
      </w:r>
      <w:r w:rsidR="00332240">
        <w:rPr>
          <w:rFonts w:ascii="TH Sarabun New" w:hAnsi="TH Sarabun New" w:cs="TH Sarabun New" w:hint="cs"/>
          <w:sz w:val="30"/>
          <w:szCs w:val="30"/>
          <w:cs/>
        </w:rPr>
        <w:t>จักเป็นพระคุณ</w:t>
      </w:r>
    </w:p>
    <w:p w:rsidR="009E26D5" w:rsidRDefault="009E26D5" w:rsidP="001B7A60">
      <w:pPr>
        <w:pStyle w:val="a9"/>
        <w:ind w:firstLine="720"/>
        <w:rPr>
          <w:rFonts w:ascii="TH Sarabun New" w:hAnsi="TH Sarabun New" w:cs="TH Sarabun New"/>
          <w:sz w:val="30"/>
          <w:szCs w:val="30"/>
        </w:rPr>
      </w:pPr>
    </w:p>
    <w:p w:rsidR="009E26D5" w:rsidRPr="000F5D24" w:rsidRDefault="009E26D5" w:rsidP="009E26D5">
      <w:pPr>
        <w:ind w:left="2160" w:firstLine="720"/>
        <w:jc w:val="center"/>
        <w:rPr>
          <w:rFonts w:ascii="TH Sarabun New" w:eastAsia="Times New Roman" w:hAnsi="TH Sarabun New" w:cs="TH Sarabun New"/>
          <w:b/>
          <w:bCs/>
          <w:sz w:val="30"/>
          <w:szCs w:val="30"/>
        </w:rPr>
      </w:pPr>
      <w:r>
        <w:rPr>
          <w:rFonts w:ascii="TH Sarabun New" w:eastAsia="Times New Roman" w:hAnsi="TH Sarabun New" w:cs="TH Sarabun New" w:hint="cs"/>
          <w:b/>
          <w:bCs/>
          <w:sz w:val="30"/>
          <w:szCs w:val="30"/>
          <w:cs/>
        </w:rPr>
        <w:t>............................................</w:t>
      </w:r>
    </w:p>
    <w:p w:rsidR="009E26D5" w:rsidRPr="000F5D24" w:rsidRDefault="009E26D5" w:rsidP="009E26D5">
      <w:pPr>
        <w:ind w:left="2160" w:firstLine="720"/>
        <w:jc w:val="center"/>
        <w:rPr>
          <w:rFonts w:ascii="TH Sarabun New" w:eastAsia="Times New Roman" w:hAnsi="TH Sarabun New" w:cs="TH Sarabun New"/>
          <w:sz w:val="30"/>
          <w:szCs w:val="30"/>
          <w:cs/>
        </w:rPr>
      </w:pPr>
      <w:r w:rsidRPr="000F5D24">
        <w:rPr>
          <w:rFonts w:ascii="TH Sarabun New" w:hAnsi="TH Sarabun New" w:cs="TH Sarabun New" w:hint="cs"/>
          <w:sz w:val="30"/>
          <w:szCs w:val="30"/>
          <w:cs/>
        </w:rPr>
        <w:t>(</w:t>
      </w:r>
      <w:r>
        <w:rPr>
          <w:rFonts w:ascii="TH Sarabun New" w:hAnsi="TH Sarabun New" w:cs="TH Sarabun New" w:hint="cs"/>
          <w:sz w:val="30"/>
          <w:szCs w:val="30"/>
          <w:cs/>
        </w:rPr>
        <w:t>..............................................</w:t>
      </w:r>
      <w:r w:rsidRPr="000F5D24">
        <w:rPr>
          <w:rFonts w:ascii="TH Sarabun New" w:eastAsia="Times New Roman" w:hAnsi="TH Sarabun New" w:cs="TH Sarabun New" w:hint="cs"/>
          <w:sz w:val="30"/>
          <w:szCs w:val="30"/>
          <w:cs/>
        </w:rPr>
        <w:t>)</w:t>
      </w:r>
    </w:p>
    <w:p w:rsidR="009E26D5" w:rsidRPr="000F5D24" w:rsidRDefault="009E26D5" w:rsidP="009E26D5">
      <w:pPr>
        <w:ind w:left="2160" w:firstLine="720"/>
        <w:jc w:val="center"/>
        <w:rPr>
          <w:rFonts w:ascii="TH Sarabun New" w:eastAsia="Times New Roman" w:hAnsi="TH Sarabun New" w:cs="TH Sarabun New"/>
          <w:sz w:val="30"/>
          <w:szCs w:val="30"/>
          <w:cs/>
        </w:rPr>
      </w:pPr>
      <w:r w:rsidRPr="000F5D24">
        <w:rPr>
          <w:rFonts w:ascii="TH Sarabun New" w:hAnsi="TH Sarabun New" w:cs="TH Sarabun New" w:hint="cs"/>
          <w:sz w:val="30"/>
          <w:szCs w:val="30"/>
          <w:cs/>
        </w:rPr>
        <w:t>หัวหน้า</w:t>
      </w:r>
      <w:r>
        <w:rPr>
          <w:rFonts w:ascii="TH Sarabun New" w:hAnsi="TH Sarabun New" w:cs="TH Sarabun New" w:hint="cs"/>
          <w:sz w:val="30"/>
          <w:szCs w:val="30"/>
          <w:cs/>
        </w:rPr>
        <w:t>โครงการวิจัย</w:t>
      </w:r>
    </w:p>
    <w:p w:rsidR="00296680" w:rsidRPr="000F5D24" w:rsidRDefault="00296680" w:rsidP="009E26D5">
      <w:pPr>
        <w:jc w:val="center"/>
        <w:rPr>
          <w:rFonts w:ascii="TH Sarabun New" w:eastAsia="Times New Roman" w:hAnsi="TH Sarabun New" w:cs="TH Sarabun New"/>
          <w:sz w:val="30"/>
          <w:szCs w:val="30"/>
        </w:rPr>
      </w:pPr>
    </w:p>
    <w:tbl>
      <w:tblPr>
        <w:tblStyle w:val="a7"/>
        <w:tblW w:w="1018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962"/>
        <w:gridCol w:w="5221"/>
      </w:tblGrid>
      <w:tr w:rsidR="004C71AB" w:rsidRPr="009E26D5" w:rsidTr="009E26D5">
        <w:tc>
          <w:tcPr>
            <w:tcW w:w="4962" w:type="dxa"/>
          </w:tcPr>
          <w:p w:rsidR="009E26D5" w:rsidRPr="009E26D5" w:rsidRDefault="009E26D5" w:rsidP="00760CEF">
            <w:pPr>
              <w:ind w:left="25"/>
              <w:rPr>
                <w:rFonts w:ascii="TH Sarabun New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. เรียน  หัวหน้างานวิจัยและนวัตกรรม</w:t>
            </w:r>
          </w:p>
          <w:p w:rsidR="009E26D5" w:rsidRPr="009E26D5" w:rsidRDefault="009E26D5" w:rsidP="00760CEF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hAnsi="TH Sarabun New" w:cs="TH Sarabun New"/>
                <w:sz w:val="30"/>
                <w:szCs w:val="30"/>
              </w:rPr>
              <w:t>………………………………………………………</w:t>
            </w:r>
            <w:r w:rsidRPr="009E26D5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..........................</w:t>
            </w:r>
            <w:r w:rsidRPr="009E26D5">
              <w:rPr>
                <w:rFonts w:ascii="TH Sarabun New" w:hAnsi="TH Sarabun New" w:cs="TH Sarabun New"/>
                <w:sz w:val="30"/>
                <w:szCs w:val="30"/>
              </w:rPr>
              <w:t>………</w:t>
            </w:r>
          </w:p>
          <w:p w:rsidR="009E26D5" w:rsidRPr="009E26D5" w:rsidRDefault="009E26D5" w:rsidP="00760CEF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hAnsi="TH Sarabun New" w:cs="TH Sarabun New"/>
                <w:sz w:val="30"/>
                <w:szCs w:val="30"/>
              </w:rPr>
              <w:t>…………………………………………………</w:t>
            </w:r>
            <w:r w:rsidRPr="009E26D5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.....................</w:t>
            </w:r>
            <w:r w:rsidRPr="009E26D5">
              <w:rPr>
                <w:rFonts w:ascii="TH Sarabun New" w:hAnsi="TH Sarabun New" w:cs="TH Sarabun New"/>
                <w:sz w:val="30"/>
                <w:szCs w:val="30"/>
              </w:rPr>
              <w:t>……</w:t>
            </w:r>
            <w:r w:rsidRPr="009E26D5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</w:t>
            </w:r>
            <w:r w:rsidRPr="009E26D5">
              <w:rPr>
                <w:rFonts w:ascii="TH Sarabun New" w:hAnsi="TH Sarabun New" w:cs="TH Sarabun New"/>
                <w:sz w:val="30"/>
                <w:szCs w:val="30"/>
              </w:rPr>
              <w:t>………</w:t>
            </w:r>
          </w:p>
          <w:p w:rsidR="009E26D5" w:rsidRPr="009E26D5" w:rsidRDefault="009E26D5" w:rsidP="00760CEF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ลงนาม.......</w:t>
            </w:r>
            <w:r w:rsidRPr="009E26D5">
              <w:rPr>
                <w:rFonts w:ascii="TH Sarabun New" w:hAnsi="TH Sarabun New" w:cs="TH Sarabun New"/>
                <w:sz w:val="30"/>
                <w:szCs w:val="30"/>
              </w:rPr>
              <w:t>.</w:t>
            </w: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.............</w:t>
            </w:r>
            <w:r w:rsidRPr="009E26D5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</w:t>
            </w: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.........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.</w:t>
            </w: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..............คณบดี/ผอ.สำนักวิชาฯ</w:t>
            </w:r>
          </w:p>
          <w:p w:rsidR="004C71AB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วันที่.......................................</w:t>
            </w:r>
            <w:r w:rsidR="00760CEF">
              <w:rPr>
                <w:rFonts w:ascii="TH Sarabun New" w:hAnsi="TH Sarabun New" w:cs="TH Sarabun New" w:hint="cs"/>
                <w:sz w:val="30"/>
                <w:szCs w:val="30"/>
                <w:cs/>
              </w:rPr>
              <w:t>....</w:t>
            </w: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............</w:t>
            </w:r>
          </w:p>
        </w:tc>
        <w:tc>
          <w:tcPr>
            <w:tcW w:w="5221" w:type="dxa"/>
          </w:tcPr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2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 เรียน  ผู้อำนวยการสำนักส่งเสริมวิชาการ</w:t>
            </w:r>
          </w:p>
          <w:p w:rsid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.................................................................................................</w:t>
            </w:r>
            <w:r>
              <w:rPr>
                <w:rFonts w:ascii="TH Sarabun New" w:eastAsia="Times New Roman" w:hAnsi="TH Sarabun New" w:cs="TH Sarabun New"/>
                <w:sz w:val="30"/>
                <w:szCs w:val="30"/>
              </w:rPr>
              <w:t>.....</w:t>
            </w:r>
          </w:p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.................................................................................................</w:t>
            </w: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.....</w:t>
            </w:r>
          </w:p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ลงนาม.......................</w:t>
            </w: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......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...............หัวหน้างานวิจัยและนวัตกรรม</w:t>
            </w:r>
          </w:p>
          <w:p w:rsidR="004C71AB" w:rsidRPr="009E26D5" w:rsidRDefault="00760CEF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วันที่.......................................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....</w:t>
            </w: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............</w:t>
            </w:r>
          </w:p>
        </w:tc>
      </w:tr>
      <w:tr w:rsidR="004C71AB" w:rsidRPr="009E26D5" w:rsidTr="009E26D5">
        <w:tc>
          <w:tcPr>
            <w:tcW w:w="4962" w:type="dxa"/>
          </w:tcPr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3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 เรียน  รองอธิการบดีฝ่ายวิชาการ</w:t>
            </w:r>
          </w:p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.................................................................................................</w:t>
            </w:r>
          </w:p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.................................................................................................</w:t>
            </w:r>
          </w:p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ลงนาม...................................</w:t>
            </w:r>
            <w:r w:rsidR="00760CEF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.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..........ผอ.สำนักส่งเสริมวิชาการ</w:t>
            </w:r>
          </w:p>
          <w:p w:rsidR="004C71AB" w:rsidRPr="009E26D5" w:rsidRDefault="00760CEF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วันที่.......................................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....</w:t>
            </w: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............</w:t>
            </w:r>
          </w:p>
        </w:tc>
        <w:tc>
          <w:tcPr>
            <w:tcW w:w="5221" w:type="dxa"/>
          </w:tcPr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4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 เรียน  อธิการบดี</w:t>
            </w:r>
          </w:p>
          <w:p w:rsid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.................................................................................................</w:t>
            </w:r>
            <w:r>
              <w:rPr>
                <w:rFonts w:ascii="TH Sarabun New" w:eastAsia="Times New Roman" w:hAnsi="TH Sarabun New" w:cs="TH Sarabun New"/>
                <w:sz w:val="30"/>
                <w:szCs w:val="30"/>
              </w:rPr>
              <w:t>.....</w:t>
            </w:r>
          </w:p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.................................................................................................</w:t>
            </w: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.....</w:t>
            </w:r>
          </w:p>
          <w:p w:rsidR="009E26D5" w:rsidRPr="009E26D5" w:rsidRDefault="009E26D5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ลงนาม................................</w:t>
            </w:r>
            <w:r w:rsidR="00760CEF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......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............รองอธิการบดีฝ่ายวิชาการ</w:t>
            </w:r>
          </w:p>
          <w:p w:rsidR="004C71AB" w:rsidRPr="009E26D5" w:rsidRDefault="00760CEF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วันที่.......................................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....</w:t>
            </w:r>
            <w:r w:rsidRPr="009E26D5">
              <w:rPr>
                <w:rFonts w:ascii="TH Sarabun New" w:hAnsi="TH Sarabun New" w:cs="TH Sarabun New"/>
                <w:sz w:val="30"/>
                <w:szCs w:val="30"/>
                <w:cs/>
              </w:rPr>
              <w:t>............</w:t>
            </w:r>
          </w:p>
        </w:tc>
      </w:tr>
      <w:tr w:rsidR="00760CEF" w:rsidRPr="009E26D5" w:rsidTr="00990B5B">
        <w:tc>
          <w:tcPr>
            <w:tcW w:w="10183" w:type="dxa"/>
            <w:gridSpan w:val="2"/>
          </w:tcPr>
          <w:p w:rsidR="00760CEF" w:rsidRPr="009E26D5" w:rsidRDefault="00760CEF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5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 ข้อพิจารณาและข้อเสนอแนะโดยอธิการบดี</w:t>
            </w:r>
          </w:p>
          <w:p w:rsidR="00760CEF" w:rsidRPr="009E26D5" w:rsidRDefault="00760CEF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…………………………………........................…………………………</w:t>
            </w: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..............................................................................................................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…</w:t>
            </w:r>
          </w:p>
          <w:p w:rsidR="00760CEF" w:rsidRPr="009E26D5" w:rsidRDefault="00760CEF" w:rsidP="00760CEF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…………………………………........................……………………………</w:t>
            </w: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..............................................................................................................</w:t>
            </w:r>
          </w:p>
          <w:p w:rsidR="00760CEF" w:rsidRPr="009E26D5" w:rsidRDefault="00760CEF" w:rsidP="00760CEF">
            <w:pPr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</w:pP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ลงนาม......................................................................อธิการบดี</w:t>
            </w:r>
            <w:r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    </w:t>
            </w:r>
            <w:r w:rsidRPr="009E26D5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วันที่........................................................</w:t>
            </w:r>
          </w:p>
        </w:tc>
      </w:tr>
    </w:tbl>
    <w:p w:rsidR="00A75E01" w:rsidRPr="000F5D24" w:rsidRDefault="00A75E01" w:rsidP="004C71AB">
      <w:pPr>
        <w:rPr>
          <w:rFonts w:ascii="TH Sarabun New" w:eastAsia="Times New Roman" w:hAnsi="TH Sarabun New" w:cs="TH Sarabun New"/>
          <w:b/>
          <w:bCs/>
          <w:sz w:val="30"/>
          <w:szCs w:val="30"/>
        </w:rPr>
      </w:pPr>
    </w:p>
    <w:sectPr w:rsidR="00A75E01" w:rsidRPr="000F5D24" w:rsidSect="00A015CE">
      <w:pgSz w:w="11906" w:h="16838"/>
      <w:pgMar w:top="567" w:right="1440" w:bottom="295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F03" w:rsidRDefault="003C6F03" w:rsidP="007242CF">
      <w:r>
        <w:separator/>
      </w:r>
    </w:p>
  </w:endnote>
  <w:endnote w:type="continuationSeparator" w:id="0">
    <w:p w:rsidR="003C6F03" w:rsidRDefault="003C6F03" w:rsidP="0072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ED8DDB80-1370-40BD-BC64-71E2F16B28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562CA9-A4C5-4CF7-AD5D-11BA03E395FD}"/>
    <w:embedBold r:id="rId3" w:fontKey="{0B05CBCA-6E9D-416C-A705-3A35C6F246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BCBA33D3-4F04-4A68-A5CD-C99B5050DEF9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FE5FDED1-F279-49CA-8E86-7BC91C871579}"/>
    <w:embedBold r:id="rId6" w:fontKey="{4ED6A3CC-2E79-4F2D-B7F6-4D5E695BB0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D90174E-C5BD-492D-A8CC-D978A3776C5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4B33A6CF-ACCA-41F3-AAC2-BBBB5417B7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AAC4758-82CA-44F8-9EB9-9EE317237BF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F03" w:rsidRDefault="003C6F03" w:rsidP="007242CF">
      <w:r>
        <w:separator/>
      </w:r>
    </w:p>
  </w:footnote>
  <w:footnote w:type="continuationSeparator" w:id="0">
    <w:p w:rsidR="003C6F03" w:rsidRDefault="003C6F03" w:rsidP="00724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4043A"/>
    <w:multiLevelType w:val="multilevel"/>
    <w:tmpl w:val="D0C255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242D13B5"/>
    <w:multiLevelType w:val="hybridMultilevel"/>
    <w:tmpl w:val="156C3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F7818"/>
    <w:multiLevelType w:val="hybridMultilevel"/>
    <w:tmpl w:val="49C69EB6"/>
    <w:lvl w:ilvl="0" w:tplc="E8EA11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A15937"/>
    <w:multiLevelType w:val="hybridMultilevel"/>
    <w:tmpl w:val="76FC327A"/>
    <w:lvl w:ilvl="0" w:tplc="F7B68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CF"/>
    <w:rsid w:val="000011F3"/>
    <w:rsid w:val="0000428A"/>
    <w:rsid w:val="0001315D"/>
    <w:rsid w:val="00030582"/>
    <w:rsid w:val="0003564F"/>
    <w:rsid w:val="00041689"/>
    <w:rsid w:val="00061DF0"/>
    <w:rsid w:val="000756CA"/>
    <w:rsid w:val="00093940"/>
    <w:rsid w:val="0009562B"/>
    <w:rsid w:val="00097F6E"/>
    <w:rsid w:val="000B0A0C"/>
    <w:rsid w:val="000B41BB"/>
    <w:rsid w:val="000C0B44"/>
    <w:rsid w:val="000C704A"/>
    <w:rsid w:val="000E3601"/>
    <w:rsid w:val="000E38CA"/>
    <w:rsid w:val="000F0FF8"/>
    <w:rsid w:val="000F5D24"/>
    <w:rsid w:val="00101A74"/>
    <w:rsid w:val="001158E1"/>
    <w:rsid w:val="001168CA"/>
    <w:rsid w:val="00122E2B"/>
    <w:rsid w:val="0012463F"/>
    <w:rsid w:val="00142883"/>
    <w:rsid w:val="00144961"/>
    <w:rsid w:val="00146085"/>
    <w:rsid w:val="00164D34"/>
    <w:rsid w:val="001664D3"/>
    <w:rsid w:val="00172940"/>
    <w:rsid w:val="00193597"/>
    <w:rsid w:val="00196B3B"/>
    <w:rsid w:val="001A5907"/>
    <w:rsid w:val="001A5F7A"/>
    <w:rsid w:val="001B7A60"/>
    <w:rsid w:val="001F7A81"/>
    <w:rsid w:val="00207FB1"/>
    <w:rsid w:val="00213BD3"/>
    <w:rsid w:val="0021727D"/>
    <w:rsid w:val="00220942"/>
    <w:rsid w:val="002223B1"/>
    <w:rsid w:val="00222F0A"/>
    <w:rsid w:val="00234FA2"/>
    <w:rsid w:val="00245096"/>
    <w:rsid w:val="002462F5"/>
    <w:rsid w:val="0024650D"/>
    <w:rsid w:val="00256D56"/>
    <w:rsid w:val="00265143"/>
    <w:rsid w:val="002675F9"/>
    <w:rsid w:val="00277D33"/>
    <w:rsid w:val="002874D0"/>
    <w:rsid w:val="00296680"/>
    <w:rsid w:val="002B0FBC"/>
    <w:rsid w:val="002C302C"/>
    <w:rsid w:val="002C3F05"/>
    <w:rsid w:val="002C51AF"/>
    <w:rsid w:val="002D206A"/>
    <w:rsid w:val="002D71DA"/>
    <w:rsid w:val="002E231D"/>
    <w:rsid w:val="002F5E02"/>
    <w:rsid w:val="00316135"/>
    <w:rsid w:val="003164D4"/>
    <w:rsid w:val="003306B6"/>
    <w:rsid w:val="00332240"/>
    <w:rsid w:val="00336E01"/>
    <w:rsid w:val="0035141C"/>
    <w:rsid w:val="00377CD1"/>
    <w:rsid w:val="00381D4A"/>
    <w:rsid w:val="00397E98"/>
    <w:rsid w:val="003B285E"/>
    <w:rsid w:val="003B364F"/>
    <w:rsid w:val="003B6B4F"/>
    <w:rsid w:val="003C6F03"/>
    <w:rsid w:val="003D4CCA"/>
    <w:rsid w:val="003D72B3"/>
    <w:rsid w:val="003D764B"/>
    <w:rsid w:val="003F3B0C"/>
    <w:rsid w:val="00402D9B"/>
    <w:rsid w:val="00402F82"/>
    <w:rsid w:val="0040303F"/>
    <w:rsid w:val="004146EA"/>
    <w:rsid w:val="0043264B"/>
    <w:rsid w:val="00437005"/>
    <w:rsid w:val="00442E76"/>
    <w:rsid w:val="0047557D"/>
    <w:rsid w:val="0049462B"/>
    <w:rsid w:val="004B67BE"/>
    <w:rsid w:val="004B76C2"/>
    <w:rsid w:val="004C47A5"/>
    <w:rsid w:val="004C71AB"/>
    <w:rsid w:val="004D3FB0"/>
    <w:rsid w:val="004F6BE0"/>
    <w:rsid w:val="00503844"/>
    <w:rsid w:val="005048DC"/>
    <w:rsid w:val="00520386"/>
    <w:rsid w:val="005240B1"/>
    <w:rsid w:val="005244BE"/>
    <w:rsid w:val="0052505A"/>
    <w:rsid w:val="0053019E"/>
    <w:rsid w:val="00583EA8"/>
    <w:rsid w:val="00593A64"/>
    <w:rsid w:val="005A2DE1"/>
    <w:rsid w:val="005C177F"/>
    <w:rsid w:val="005C5AF8"/>
    <w:rsid w:val="005E3D99"/>
    <w:rsid w:val="005F3241"/>
    <w:rsid w:val="005F5B2A"/>
    <w:rsid w:val="005F6545"/>
    <w:rsid w:val="006004E7"/>
    <w:rsid w:val="00604CFD"/>
    <w:rsid w:val="00607CDE"/>
    <w:rsid w:val="006309B7"/>
    <w:rsid w:val="0065322D"/>
    <w:rsid w:val="006544D0"/>
    <w:rsid w:val="00666075"/>
    <w:rsid w:val="00677B83"/>
    <w:rsid w:val="0069054A"/>
    <w:rsid w:val="00692E61"/>
    <w:rsid w:val="006978B9"/>
    <w:rsid w:val="006A3AD4"/>
    <w:rsid w:val="006A77A4"/>
    <w:rsid w:val="006B33FA"/>
    <w:rsid w:val="006E2B31"/>
    <w:rsid w:val="00702FD5"/>
    <w:rsid w:val="00706987"/>
    <w:rsid w:val="00707D76"/>
    <w:rsid w:val="007242CF"/>
    <w:rsid w:val="00727CCB"/>
    <w:rsid w:val="00740E5F"/>
    <w:rsid w:val="00760CEF"/>
    <w:rsid w:val="00785AC5"/>
    <w:rsid w:val="00795E2A"/>
    <w:rsid w:val="00796B60"/>
    <w:rsid w:val="007A60E7"/>
    <w:rsid w:val="007A6528"/>
    <w:rsid w:val="007A7DA8"/>
    <w:rsid w:val="007A7EBD"/>
    <w:rsid w:val="007C7D6E"/>
    <w:rsid w:val="007D3ACE"/>
    <w:rsid w:val="007E6AA3"/>
    <w:rsid w:val="007F17E9"/>
    <w:rsid w:val="00803624"/>
    <w:rsid w:val="008129D8"/>
    <w:rsid w:val="00815C10"/>
    <w:rsid w:val="00820AB4"/>
    <w:rsid w:val="008233EA"/>
    <w:rsid w:val="00831655"/>
    <w:rsid w:val="008343D5"/>
    <w:rsid w:val="00836A59"/>
    <w:rsid w:val="0084539E"/>
    <w:rsid w:val="00847F17"/>
    <w:rsid w:val="008502FE"/>
    <w:rsid w:val="00854D33"/>
    <w:rsid w:val="008639B7"/>
    <w:rsid w:val="00866311"/>
    <w:rsid w:val="00881386"/>
    <w:rsid w:val="008B5017"/>
    <w:rsid w:val="008C2161"/>
    <w:rsid w:val="008D09B7"/>
    <w:rsid w:val="008E49A0"/>
    <w:rsid w:val="008E4D9D"/>
    <w:rsid w:val="008F0CE0"/>
    <w:rsid w:val="009027A5"/>
    <w:rsid w:val="0091386D"/>
    <w:rsid w:val="00930D16"/>
    <w:rsid w:val="00937905"/>
    <w:rsid w:val="00953BCF"/>
    <w:rsid w:val="00957577"/>
    <w:rsid w:val="009860BE"/>
    <w:rsid w:val="00992E5E"/>
    <w:rsid w:val="00993674"/>
    <w:rsid w:val="009A06CA"/>
    <w:rsid w:val="009A7F7B"/>
    <w:rsid w:val="009C2EAF"/>
    <w:rsid w:val="009D221B"/>
    <w:rsid w:val="009E26D5"/>
    <w:rsid w:val="00A015CE"/>
    <w:rsid w:val="00A06647"/>
    <w:rsid w:val="00A12016"/>
    <w:rsid w:val="00A20D13"/>
    <w:rsid w:val="00A50330"/>
    <w:rsid w:val="00A70039"/>
    <w:rsid w:val="00A75E01"/>
    <w:rsid w:val="00A82AD2"/>
    <w:rsid w:val="00AA4F86"/>
    <w:rsid w:val="00AA6E1F"/>
    <w:rsid w:val="00AC029F"/>
    <w:rsid w:val="00AC53E9"/>
    <w:rsid w:val="00AC7750"/>
    <w:rsid w:val="00AD45CF"/>
    <w:rsid w:val="00AD6FDE"/>
    <w:rsid w:val="00AE2618"/>
    <w:rsid w:val="00B33BA6"/>
    <w:rsid w:val="00B37D8D"/>
    <w:rsid w:val="00B46FF8"/>
    <w:rsid w:val="00B53ED6"/>
    <w:rsid w:val="00B64C5C"/>
    <w:rsid w:val="00B66275"/>
    <w:rsid w:val="00B97FE9"/>
    <w:rsid w:val="00BC175F"/>
    <w:rsid w:val="00BE0C12"/>
    <w:rsid w:val="00BF2A68"/>
    <w:rsid w:val="00BF61C6"/>
    <w:rsid w:val="00C20408"/>
    <w:rsid w:val="00C25F63"/>
    <w:rsid w:val="00C53261"/>
    <w:rsid w:val="00C86EB5"/>
    <w:rsid w:val="00C90F8F"/>
    <w:rsid w:val="00C93DA5"/>
    <w:rsid w:val="00C9738F"/>
    <w:rsid w:val="00CA09C3"/>
    <w:rsid w:val="00CB0A9F"/>
    <w:rsid w:val="00CC5287"/>
    <w:rsid w:val="00CD0BAB"/>
    <w:rsid w:val="00CD28F3"/>
    <w:rsid w:val="00D048DB"/>
    <w:rsid w:val="00D12F0E"/>
    <w:rsid w:val="00D1656D"/>
    <w:rsid w:val="00D4142E"/>
    <w:rsid w:val="00D50F36"/>
    <w:rsid w:val="00D51637"/>
    <w:rsid w:val="00D74B42"/>
    <w:rsid w:val="00D83E7A"/>
    <w:rsid w:val="00D845C6"/>
    <w:rsid w:val="00D905A8"/>
    <w:rsid w:val="00DD16FC"/>
    <w:rsid w:val="00DD4698"/>
    <w:rsid w:val="00DE734A"/>
    <w:rsid w:val="00E07028"/>
    <w:rsid w:val="00E11CF3"/>
    <w:rsid w:val="00E405A1"/>
    <w:rsid w:val="00E4506C"/>
    <w:rsid w:val="00E50BD4"/>
    <w:rsid w:val="00E831FA"/>
    <w:rsid w:val="00E84CC8"/>
    <w:rsid w:val="00E85AB0"/>
    <w:rsid w:val="00E94170"/>
    <w:rsid w:val="00EA7EA6"/>
    <w:rsid w:val="00ED0BB1"/>
    <w:rsid w:val="00ED5B23"/>
    <w:rsid w:val="00EE3D1F"/>
    <w:rsid w:val="00EE4031"/>
    <w:rsid w:val="00EE4E32"/>
    <w:rsid w:val="00EE6B74"/>
    <w:rsid w:val="00F017AB"/>
    <w:rsid w:val="00F04855"/>
    <w:rsid w:val="00F07721"/>
    <w:rsid w:val="00F12876"/>
    <w:rsid w:val="00F173DD"/>
    <w:rsid w:val="00F365E9"/>
    <w:rsid w:val="00F469DD"/>
    <w:rsid w:val="00F51019"/>
    <w:rsid w:val="00F5165E"/>
    <w:rsid w:val="00F5370A"/>
    <w:rsid w:val="00F64DFD"/>
    <w:rsid w:val="00F67538"/>
    <w:rsid w:val="00F84AD1"/>
    <w:rsid w:val="00F9729F"/>
    <w:rsid w:val="00FA2BCF"/>
    <w:rsid w:val="00FA460D"/>
    <w:rsid w:val="00FB051B"/>
    <w:rsid w:val="00FB7082"/>
    <w:rsid w:val="00FC7FC1"/>
    <w:rsid w:val="00FD0907"/>
    <w:rsid w:val="00FE758D"/>
    <w:rsid w:val="00FF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01405"/>
  <w14:defaultImageDpi w14:val="330"/>
  <w15:chartTrackingRefBased/>
  <w15:docId w15:val="{36945FA8-5C0C-40D1-B94F-62106336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Bidi" w:eastAsiaTheme="minorHAnsi" w:hAnsiTheme="minorBidi" w:cstheme="minorBidi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A6E1F"/>
    <w:pPr>
      <w:spacing w:before="100" w:beforeAutospacing="1" w:after="100" w:afterAutospacing="1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2CF"/>
    <w:pPr>
      <w:tabs>
        <w:tab w:val="center" w:pos="4680"/>
        <w:tab w:val="right" w:pos="9360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7242CF"/>
    <w:rPr>
      <w:szCs w:val="35"/>
    </w:rPr>
  </w:style>
  <w:style w:type="paragraph" w:styleId="a5">
    <w:name w:val="footer"/>
    <w:basedOn w:val="a"/>
    <w:link w:val="a6"/>
    <w:uiPriority w:val="99"/>
    <w:unhideWhenUsed/>
    <w:rsid w:val="007242CF"/>
    <w:pPr>
      <w:tabs>
        <w:tab w:val="center" w:pos="4680"/>
        <w:tab w:val="right" w:pos="9360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7242CF"/>
    <w:rPr>
      <w:szCs w:val="35"/>
    </w:rPr>
  </w:style>
  <w:style w:type="table" w:styleId="a7">
    <w:name w:val="Table Grid"/>
    <w:basedOn w:val="a1"/>
    <w:uiPriority w:val="59"/>
    <w:rsid w:val="00A75E01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3019E"/>
    <w:pPr>
      <w:ind w:left="720"/>
      <w:contextualSpacing/>
    </w:pPr>
    <w:rPr>
      <w:szCs w:val="35"/>
    </w:rPr>
  </w:style>
  <w:style w:type="paragraph" w:styleId="a9">
    <w:name w:val="No Spacing"/>
    <w:uiPriority w:val="1"/>
    <w:qFormat/>
    <w:rsid w:val="00F07721"/>
    <w:rPr>
      <w:szCs w:val="35"/>
    </w:rPr>
  </w:style>
  <w:style w:type="character" w:customStyle="1" w:styleId="30">
    <w:name w:val="หัวเรื่อง 3 อักขระ"/>
    <w:basedOn w:val="a0"/>
    <w:link w:val="3"/>
    <w:uiPriority w:val="9"/>
    <w:rsid w:val="00AA6E1F"/>
    <w:rPr>
      <w:rFonts w:ascii="Tahoma" w:eastAsia="Times New Roman" w:hAnsi="Tahoma" w:cs="Tahoma"/>
      <w:b/>
      <w:bCs/>
      <w:sz w:val="27"/>
      <w:szCs w:val="27"/>
    </w:rPr>
  </w:style>
  <w:style w:type="paragraph" w:customStyle="1" w:styleId="Default">
    <w:name w:val="Default"/>
    <w:rsid w:val="00937905"/>
    <w:pPr>
      <w:autoSpaceDE w:val="0"/>
      <w:autoSpaceDN w:val="0"/>
      <w:adjustRightInd w:val="0"/>
    </w:pPr>
    <w:rPr>
      <w:rFonts w:ascii="TH Sarabun New" w:hAnsi="TH Sarabun New" w:cs="TH Sarabun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129D8"/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129D8"/>
    <w:rPr>
      <w:rFonts w:ascii="Segoe UI" w:hAnsi="Segoe UI" w:cs="Angsana New"/>
      <w:sz w:val="18"/>
      <w:szCs w:val="22"/>
    </w:rPr>
  </w:style>
  <w:style w:type="character" w:styleId="ac">
    <w:name w:val="Hyperlink"/>
    <w:basedOn w:val="a0"/>
    <w:uiPriority w:val="99"/>
    <w:unhideWhenUsed/>
    <w:rsid w:val="004030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6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annee\Downloads\&#3610;&#3633;&#3609;&#3607;&#3638;&#3585;&#3586;&#3657;&#3629;&#3588;&#3623;&#3634;&#361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</Template>
  <TotalTime>137</TotalTime>
  <Pages>1</Pages>
  <Words>579</Words>
  <Characters>3301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supannee sakulkot</dc:creator>
  <cp:keywords/>
  <dc:description/>
  <cp:lastModifiedBy>orawan praesuwatsilp</cp:lastModifiedBy>
  <cp:revision>13</cp:revision>
  <cp:lastPrinted>2023-09-27T02:40:00Z</cp:lastPrinted>
  <dcterms:created xsi:type="dcterms:W3CDTF">2023-09-27T02:25:00Z</dcterms:created>
  <dcterms:modified xsi:type="dcterms:W3CDTF">2023-10-09T06:14:00Z</dcterms:modified>
</cp:coreProperties>
</file>